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33A3" w14:textId="77777777" w:rsidR="000F1FE1" w:rsidRPr="008927B6" w:rsidRDefault="00CC723B" w:rsidP="00847091">
      <w:pPr>
        <w:wordWrap w:val="0"/>
        <w:autoSpaceDE w:val="0"/>
        <w:autoSpaceDN w:val="0"/>
        <w:rPr>
          <w:szCs w:val="22"/>
        </w:rPr>
      </w:pPr>
      <w:r w:rsidRPr="008927B6">
        <w:rPr>
          <w:rFonts w:hint="eastAsia"/>
          <w:szCs w:val="22"/>
        </w:rPr>
        <w:t>様式第２号（第９条関係）</w:t>
      </w:r>
    </w:p>
    <w:p w14:paraId="1E43E7FB" w14:textId="77777777" w:rsidR="000F1FE1" w:rsidRPr="008927B6" w:rsidRDefault="000F1FE1" w:rsidP="000F1FE1">
      <w:pPr>
        <w:ind w:left="221" w:hangingChars="100" w:hanging="221"/>
        <w:rPr>
          <w:rFonts w:hAnsi="ＭＳ 明朝"/>
          <w:szCs w:val="22"/>
        </w:rPr>
      </w:pPr>
    </w:p>
    <w:p w14:paraId="2E275416" w14:textId="77777777" w:rsidR="000F1FE1" w:rsidRPr="008927B6" w:rsidRDefault="00CC723B" w:rsidP="000F1FE1">
      <w:pPr>
        <w:ind w:left="221" w:hangingChars="100" w:hanging="221"/>
        <w:jc w:val="right"/>
        <w:rPr>
          <w:rFonts w:hAnsi="ＭＳ 明朝"/>
          <w:szCs w:val="22"/>
        </w:rPr>
      </w:pPr>
      <w:r w:rsidRPr="000F1FE1">
        <w:rPr>
          <w:rFonts w:hAnsi="ＭＳ 明朝" w:hint="eastAsia"/>
          <w:szCs w:val="22"/>
        </w:rPr>
        <w:t xml:space="preserve">　　年　　月　　日</w:t>
      </w:r>
    </w:p>
    <w:p w14:paraId="477001EC" w14:textId="6BFA146F" w:rsidR="005312FE" w:rsidRDefault="00E84902" w:rsidP="005312FE">
      <w:pPr>
        <w:ind w:leftChars="100" w:left="221" w:firstLineChars="100" w:firstLine="221"/>
        <w:rPr>
          <w:rFonts w:hAnsi="ＭＳ 明朝"/>
          <w:szCs w:val="22"/>
        </w:rPr>
      </w:pPr>
      <w:r w:rsidRPr="00E84902">
        <w:rPr>
          <w:rFonts w:hAnsi="ＭＳ 明朝" w:hint="eastAsia"/>
          <w:szCs w:val="22"/>
        </w:rPr>
        <w:t>多久市教育委員会　教育長</w:t>
      </w:r>
      <w:r w:rsidR="00A1387B">
        <w:rPr>
          <w:rFonts w:hAnsi="ＭＳ 明朝" w:hint="eastAsia"/>
          <w:szCs w:val="22"/>
        </w:rPr>
        <w:t xml:space="preserve">　様</w:t>
      </w:r>
    </w:p>
    <w:p w14:paraId="2AEFAA2E" w14:textId="77777777" w:rsidR="00E84902" w:rsidRPr="008927B6" w:rsidRDefault="00E84902" w:rsidP="005312FE">
      <w:pPr>
        <w:ind w:leftChars="100" w:left="221" w:firstLineChars="100" w:firstLine="221"/>
        <w:rPr>
          <w:rFonts w:hAnsi="ＭＳ 明朝" w:hint="eastAsia"/>
          <w:szCs w:val="22"/>
        </w:rPr>
      </w:pPr>
    </w:p>
    <w:p w14:paraId="2F069001" w14:textId="77777777" w:rsidR="005312FE" w:rsidRPr="008927B6" w:rsidRDefault="000F1FE1" w:rsidP="00A1387B">
      <w:pPr>
        <w:ind w:leftChars="100" w:left="221" w:firstLineChars="1200" w:firstLine="2653"/>
        <w:rPr>
          <w:rFonts w:hAnsi="ＭＳ 明朝"/>
          <w:szCs w:val="22"/>
        </w:rPr>
      </w:pPr>
      <w:r w:rsidRPr="0039075A">
        <w:rPr>
          <w:rFonts w:hAnsi="ＭＳ 明朝" w:hint="eastAsia"/>
          <w:szCs w:val="22"/>
        </w:rPr>
        <w:t>事業者</w:t>
      </w:r>
    </w:p>
    <w:p w14:paraId="29CF44F7" w14:textId="77777777" w:rsidR="000F1FE1" w:rsidRPr="008927B6" w:rsidRDefault="00CC723B" w:rsidP="00A1387B">
      <w:pPr>
        <w:ind w:leftChars="100" w:left="221" w:firstLineChars="1200" w:firstLine="2653"/>
        <w:rPr>
          <w:rFonts w:hAnsi="ＭＳ 明朝"/>
          <w:szCs w:val="22"/>
        </w:rPr>
      </w:pPr>
      <w:r w:rsidRPr="0039075A">
        <w:rPr>
          <w:rFonts w:hAnsi="ＭＳ 明朝" w:hint="eastAsia"/>
          <w:szCs w:val="22"/>
        </w:rPr>
        <w:t xml:space="preserve">　　住所（所在地）</w:t>
      </w:r>
    </w:p>
    <w:p w14:paraId="0F957FF7" w14:textId="687CE7F6" w:rsidR="000F1FE1" w:rsidRPr="008927B6" w:rsidRDefault="00CC723B" w:rsidP="00A1387B">
      <w:pPr>
        <w:ind w:firstLineChars="1500" w:firstLine="3316"/>
        <w:rPr>
          <w:rFonts w:hAnsi="ＭＳ 明朝"/>
          <w:szCs w:val="22"/>
        </w:rPr>
      </w:pPr>
      <w:r w:rsidRPr="0039075A">
        <w:rPr>
          <w:rFonts w:hAnsi="ＭＳ 明朝" w:hint="eastAsia"/>
          <w:szCs w:val="22"/>
        </w:rPr>
        <w:t>氏名（会社</w:t>
      </w:r>
      <w:r w:rsidR="00EF4838">
        <w:rPr>
          <w:rFonts w:hAnsi="ＭＳ 明朝" w:hint="eastAsia"/>
          <w:szCs w:val="22"/>
        </w:rPr>
        <w:t>、</w:t>
      </w:r>
      <w:r w:rsidRPr="0039075A">
        <w:rPr>
          <w:rFonts w:hAnsi="ＭＳ 明朝" w:hint="eastAsia"/>
          <w:szCs w:val="22"/>
        </w:rPr>
        <w:t>団体名及び代表者名）</w:t>
      </w:r>
      <w:r w:rsidR="001F70F4">
        <w:rPr>
          <w:rFonts w:hAnsi="ＭＳ 明朝" w:hint="eastAsia"/>
          <w:szCs w:val="22"/>
        </w:rPr>
        <w:t xml:space="preserve">　　　　　　</w:t>
      </w:r>
      <w:r w:rsidR="000E5112">
        <w:rPr>
          <w:rFonts w:hAnsi="ＭＳ 明朝" w:hint="eastAsia"/>
          <w:szCs w:val="22"/>
        </w:rPr>
        <w:t xml:space="preserve">　　</w:t>
      </w:r>
    </w:p>
    <w:p w14:paraId="755ADE19" w14:textId="77777777" w:rsidR="000F1FE1" w:rsidRPr="008927B6" w:rsidRDefault="000F1FE1" w:rsidP="000F1FE1">
      <w:pPr>
        <w:ind w:left="221" w:hangingChars="100" w:hanging="221"/>
        <w:rPr>
          <w:rFonts w:hAnsi="ＭＳ 明朝"/>
          <w:szCs w:val="22"/>
        </w:rPr>
      </w:pPr>
    </w:p>
    <w:p w14:paraId="3A076E34" w14:textId="77777777" w:rsidR="001F70F4" w:rsidRPr="008927B6" w:rsidRDefault="001F70F4" w:rsidP="000F1FE1">
      <w:pPr>
        <w:ind w:left="221" w:hangingChars="100" w:hanging="221"/>
        <w:rPr>
          <w:rFonts w:hAnsi="ＭＳ 明朝"/>
          <w:szCs w:val="22"/>
        </w:rPr>
      </w:pPr>
    </w:p>
    <w:p w14:paraId="4A1B83F3" w14:textId="6AE8AB4E" w:rsidR="000F1FE1" w:rsidRPr="008927B6" w:rsidRDefault="000E5112" w:rsidP="000F1FE1">
      <w:pPr>
        <w:ind w:left="221" w:hangingChars="100" w:hanging="221"/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多久市体育施設ネーミングライツ事業</w:t>
      </w:r>
      <w:r w:rsidR="00CC723B" w:rsidRPr="000F1FE1">
        <w:rPr>
          <w:rFonts w:hAnsi="ＭＳ 明朝" w:hint="eastAsia"/>
          <w:szCs w:val="22"/>
        </w:rPr>
        <w:t>応募資格に係る誓約書</w:t>
      </w:r>
    </w:p>
    <w:p w14:paraId="1CA1F0EC" w14:textId="77777777" w:rsidR="000F1FE1" w:rsidRPr="008927B6" w:rsidRDefault="000F1FE1" w:rsidP="000F1FE1">
      <w:pPr>
        <w:rPr>
          <w:rFonts w:hAnsi="ＭＳ 明朝"/>
          <w:szCs w:val="22"/>
        </w:rPr>
      </w:pPr>
    </w:p>
    <w:p w14:paraId="0BA459F1" w14:textId="77777777" w:rsidR="001F70F4" w:rsidRPr="008927B6" w:rsidRDefault="001F70F4" w:rsidP="000F1FE1">
      <w:pPr>
        <w:rPr>
          <w:rFonts w:hAnsi="ＭＳ 明朝"/>
          <w:szCs w:val="22"/>
        </w:rPr>
      </w:pPr>
    </w:p>
    <w:p w14:paraId="3B1B1B9D" w14:textId="16CE1296" w:rsidR="000F1FE1" w:rsidRPr="008927B6" w:rsidRDefault="00CC723B" w:rsidP="00847091">
      <w:pPr>
        <w:ind w:left="221" w:hangingChars="100" w:hanging="221"/>
        <w:rPr>
          <w:rFonts w:hAnsi="ＭＳ 明朝"/>
          <w:szCs w:val="22"/>
        </w:rPr>
      </w:pPr>
      <w:r w:rsidRPr="000F1FE1">
        <w:rPr>
          <w:rFonts w:hAnsi="ＭＳ 明朝" w:hint="eastAsia"/>
          <w:szCs w:val="22"/>
        </w:rPr>
        <w:t xml:space="preserve">　</w:t>
      </w:r>
      <w:r w:rsidR="00847091">
        <w:rPr>
          <w:rFonts w:hAnsi="ＭＳ 明朝" w:hint="eastAsia"/>
          <w:szCs w:val="22"/>
        </w:rPr>
        <w:t xml:space="preserve">　</w:t>
      </w:r>
      <w:r w:rsidR="000E5112">
        <w:rPr>
          <w:rFonts w:hAnsi="ＭＳ 明朝" w:hint="eastAsia"/>
          <w:szCs w:val="22"/>
        </w:rPr>
        <w:t>多久市体育施設ネーミングライツ事業</w:t>
      </w:r>
      <w:r w:rsidRPr="000F1FE1">
        <w:rPr>
          <w:rFonts w:hAnsi="ＭＳ 明朝" w:hint="eastAsia"/>
          <w:szCs w:val="22"/>
        </w:rPr>
        <w:t>の応募申請に</w:t>
      </w:r>
      <w:r>
        <w:rPr>
          <w:rFonts w:hAnsi="ＭＳ 明朝" w:hint="eastAsia"/>
          <w:szCs w:val="22"/>
        </w:rPr>
        <w:t>当たり</w:t>
      </w:r>
      <w:r w:rsidR="00EF4838">
        <w:rPr>
          <w:rFonts w:hAnsi="ＭＳ 明朝" w:hint="eastAsia"/>
          <w:szCs w:val="22"/>
        </w:rPr>
        <w:t>、</w:t>
      </w:r>
      <w:r w:rsidR="000E5112">
        <w:rPr>
          <w:rFonts w:hAnsi="ＭＳ 明朝" w:hint="eastAsia"/>
          <w:szCs w:val="22"/>
        </w:rPr>
        <w:t>多久</w:t>
      </w:r>
      <w:r>
        <w:rPr>
          <w:rFonts w:hAnsi="ＭＳ 明朝" w:hint="eastAsia"/>
          <w:szCs w:val="22"/>
        </w:rPr>
        <w:t>市</w:t>
      </w:r>
      <w:r w:rsidR="000E5112">
        <w:rPr>
          <w:rFonts w:hAnsi="ＭＳ 明朝" w:hint="eastAsia"/>
          <w:szCs w:val="22"/>
        </w:rPr>
        <w:t>多久市体育施設ネーミングライツ事業</w:t>
      </w:r>
      <w:r w:rsidRPr="000F1FE1">
        <w:rPr>
          <w:rFonts w:hAnsi="ＭＳ 明朝" w:hint="eastAsia"/>
          <w:szCs w:val="22"/>
        </w:rPr>
        <w:t>実施要綱第</w:t>
      </w:r>
      <w:r w:rsidR="00DB0776">
        <w:rPr>
          <w:rFonts w:hAnsi="ＭＳ 明朝" w:hint="eastAsia"/>
          <w:szCs w:val="22"/>
        </w:rPr>
        <w:t>５</w:t>
      </w:r>
      <w:r w:rsidRPr="000F1FE1">
        <w:rPr>
          <w:rFonts w:hAnsi="ＭＳ 明朝" w:hint="eastAsia"/>
          <w:szCs w:val="22"/>
        </w:rPr>
        <w:t>条</w:t>
      </w:r>
      <w:r>
        <w:rPr>
          <w:rFonts w:hAnsi="ＭＳ 明朝" w:hint="eastAsia"/>
          <w:szCs w:val="22"/>
        </w:rPr>
        <w:t>の規定</w:t>
      </w:r>
      <w:r w:rsidRPr="000F1FE1">
        <w:rPr>
          <w:rFonts w:hAnsi="ＭＳ 明朝" w:hint="eastAsia"/>
          <w:szCs w:val="22"/>
        </w:rPr>
        <w:t>による応募資格を満たしていることを誓約します。</w:t>
      </w:r>
    </w:p>
    <w:p w14:paraId="19FF1E32" w14:textId="7333CB5D" w:rsidR="000F1FE1" w:rsidRPr="008927B6" w:rsidRDefault="00CC723B" w:rsidP="00054DF0">
      <w:pPr>
        <w:ind w:left="221" w:hangingChars="100" w:hanging="221"/>
        <w:rPr>
          <w:rFonts w:hAnsi="ＭＳ 明朝"/>
          <w:szCs w:val="22"/>
        </w:rPr>
      </w:pPr>
      <w:r w:rsidRPr="000F1FE1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この誓約が事実と相違することが判明した場合</w:t>
      </w:r>
      <w:r w:rsidR="00A1387B">
        <w:rPr>
          <w:rFonts w:hAnsi="ＭＳ 明朝" w:hint="eastAsia"/>
          <w:szCs w:val="22"/>
        </w:rPr>
        <w:t>は</w:t>
      </w:r>
      <w:r w:rsidR="00EF4838">
        <w:rPr>
          <w:rFonts w:hAnsi="ＭＳ 明朝" w:hint="eastAsia"/>
          <w:szCs w:val="22"/>
        </w:rPr>
        <w:t>、</w:t>
      </w:r>
      <w:r w:rsidR="000E5112">
        <w:rPr>
          <w:rFonts w:hAnsi="ＭＳ 明朝" w:hint="eastAsia"/>
          <w:szCs w:val="22"/>
        </w:rPr>
        <w:t>多久</w:t>
      </w:r>
      <w:r w:rsidRPr="000F1FE1">
        <w:rPr>
          <w:rFonts w:hAnsi="ＭＳ 明朝" w:hint="eastAsia"/>
          <w:szCs w:val="22"/>
        </w:rPr>
        <w:t>市が行う一切の措置について</w:t>
      </w:r>
      <w:r w:rsidR="00EF4838">
        <w:rPr>
          <w:rFonts w:hAnsi="ＭＳ 明朝" w:hint="eastAsia"/>
          <w:szCs w:val="22"/>
        </w:rPr>
        <w:t>、</w:t>
      </w:r>
      <w:r w:rsidRPr="000F1FE1">
        <w:rPr>
          <w:rFonts w:hAnsi="ＭＳ 明朝" w:hint="eastAsia"/>
          <w:szCs w:val="22"/>
        </w:rPr>
        <w:t>異議の申立ては行いません。</w:t>
      </w:r>
    </w:p>
    <w:sectPr w:rsidR="000F1FE1" w:rsidRPr="008927B6">
      <w:pgSz w:w="11906" w:h="16838" w:code="9"/>
      <w:pgMar w:top="1588" w:right="1531" w:bottom="1361" w:left="1531" w:header="708" w:footer="708" w:gutter="0"/>
      <w:pgNumType w:start="1"/>
      <w:cols w:space="708"/>
      <w:noEndnote/>
      <w:docGrid w:type="linesAndChars" w:linePitch="462" w:charSpace="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E0DE" w14:textId="77777777" w:rsidR="004F31FA" w:rsidRDefault="004F31FA" w:rsidP="00EF4838">
      <w:r>
        <w:separator/>
      </w:r>
    </w:p>
  </w:endnote>
  <w:endnote w:type="continuationSeparator" w:id="0">
    <w:p w14:paraId="2F950ABC" w14:textId="77777777" w:rsidR="004F31FA" w:rsidRDefault="004F31FA" w:rsidP="00EF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E58E" w14:textId="77777777" w:rsidR="004F31FA" w:rsidRDefault="004F31FA" w:rsidP="00EF4838">
      <w:r>
        <w:separator/>
      </w:r>
    </w:p>
  </w:footnote>
  <w:footnote w:type="continuationSeparator" w:id="0">
    <w:p w14:paraId="55A9D95C" w14:textId="77777777" w:rsidR="004F31FA" w:rsidRDefault="004F31FA" w:rsidP="00EF4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94A"/>
    <w:multiLevelType w:val="singleLevel"/>
    <w:tmpl w:val="FFFFFFFF"/>
    <w:lvl w:ilvl="0">
      <w:start w:val="1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cs="Times New Roman"/>
      </w:rPr>
    </w:lvl>
  </w:abstractNum>
  <w:abstractNum w:abstractNumId="1" w15:restartNumberingAfterBreak="0">
    <w:nsid w:val="225125F2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570"/>
      </w:pPr>
      <w:rPr>
        <w:rFonts w:cs="Times New Roman"/>
      </w:rPr>
    </w:lvl>
  </w:abstractNum>
  <w:abstractNum w:abstractNumId="2" w15:restartNumberingAfterBreak="0">
    <w:nsid w:val="5F02223A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756"/>
        </w:tabs>
        <w:ind w:left="756" w:hanging="636"/>
      </w:pPr>
      <w:rPr>
        <w:rFonts w:cs="Times New Roman"/>
      </w:rPr>
    </w:lvl>
  </w:abstractNum>
  <w:abstractNum w:abstractNumId="3" w15:restartNumberingAfterBreak="0">
    <w:nsid w:val="64DC121C"/>
    <w:multiLevelType w:val="singleLevel"/>
    <w:tmpl w:val="FFFFFFFF"/>
    <w:lvl w:ilvl="0">
      <w:start w:val="1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cs="Times New Roman"/>
      </w:rPr>
    </w:lvl>
  </w:abstractNum>
  <w:num w:numId="1" w16cid:durableId="899054819">
    <w:abstractNumId w:val="0"/>
  </w:num>
  <w:num w:numId="2" w16cid:durableId="1363092947">
    <w:abstractNumId w:val="3"/>
  </w:num>
  <w:num w:numId="3" w16cid:durableId="1330905949">
    <w:abstractNumId w:val="2"/>
  </w:num>
  <w:num w:numId="4" w16cid:durableId="67719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21"/>
  <w:drawingGridVerticalSpacing w:val="231"/>
  <w:displayVerticalDrawingGridEvery w:val="2"/>
  <w:doNotShadeFormData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86"/>
    <w:rsid w:val="00054DF0"/>
    <w:rsid w:val="00066012"/>
    <w:rsid w:val="000E5112"/>
    <w:rsid w:val="000F1FE1"/>
    <w:rsid w:val="00115D75"/>
    <w:rsid w:val="00181FED"/>
    <w:rsid w:val="001B7B8D"/>
    <w:rsid w:val="001D42A5"/>
    <w:rsid w:val="001F70F4"/>
    <w:rsid w:val="00223D04"/>
    <w:rsid w:val="00294410"/>
    <w:rsid w:val="002F621A"/>
    <w:rsid w:val="0039075A"/>
    <w:rsid w:val="003E0B6C"/>
    <w:rsid w:val="00404836"/>
    <w:rsid w:val="004266F3"/>
    <w:rsid w:val="004514BE"/>
    <w:rsid w:val="00465912"/>
    <w:rsid w:val="004967BD"/>
    <w:rsid w:val="004C74F9"/>
    <w:rsid w:val="004F31FA"/>
    <w:rsid w:val="004F6A8F"/>
    <w:rsid w:val="005312FE"/>
    <w:rsid w:val="00547D91"/>
    <w:rsid w:val="00561BF5"/>
    <w:rsid w:val="005A39C4"/>
    <w:rsid w:val="00602AAC"/>
    <w:rsid w:val="00621834"/>
    <w:rsid w:val="0066714E"/>
    <w:rsid w:val="00681186"/>
    <w:rsid w:val="006A2D15"/>
    <w:rsid w:val="006A4584"/>
    <w:rsid w:val="00702AAB"/>
    <w:rsid w:val="00736E11"/>
    <w:rsid w:val="00747359"/>
    <w:rsid w:val="007C1DC6"/>
    <w:rsid w:val="00815A91"/>
    <w:rsid w:val="00847091"/>
    <w:rsid w:val="008719EE"/>
    <w:rsid w:val="008927B6"/>
    <w:rsid w:val="008E0BD0"/>
    <w:rsid w:val="00906DCC"/>
    <w:rsid w:val="00966486"/>
    <w:rsid w:val="00A1387B"/>
    <w:rsid w:val="00A80112"/>
    <w:rsid w:val="00AA3C9C"/>
    <w:rsid w:val="00AB0523"/>
    <w:rsid w:val="00AF1DE0"/>
    <w:rsid w:val="00B66D75"/>
    <w:rsid w:val="00B93D91"/>
    <w:rsid w:val="00BB64CD"/>
    <w:rsid w:val="00C22F7D"/>
    <w:rsid w:val="00C36280"/>
    <w:rsid w:val="00C75738"/>
    <w:rsid w:val="00C87F06"/>
    <w:rsid w:val="00CA1417"/>
    <w:rsid w:val="00CC723B"/>
    <w:rsid w:val="00D11A94"/>
    <w:rsid w:val="00D5765F"/>
    <w:rsid w:val="00D77B99"/>
    <w:rsid w:val="00DA34ED"/>
    <w:rsid w:val="00DB0776"/>
    <w:rsid w:val="00DC18D8"/>
    <w:rsid w:val="00DC7D14"/>
    <w:rsid w:val="00DD0716"/>
    <w:rsid w:val="00E60249"/>
    <w:rsid w:val="00E74ACB"/>
    <w:rsid w:val="00E84902"/>
    <w:rsid w:val="00E91003"/>
    <w:rsid w:val="00EB3730"/>
    <w:rsid w:val="00EF4838"/>
    <w:rsid w:val="00F82004"/>
    <w:rsid w:val="00F82E5C"/>
    <w:rsid w:val="00FD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680DB4"/>
  <w14:defaultImageDpi w14:val="0"/>
  <w15:docId w15:val="{A3428805-CA00-45B3-B81A-54A097B7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2004"/>
    <w:pPr>
      <w:widowControl w:val="0"/>
      <w:jc w:val="both"/>
    </w:pPr>
    <w:rPr>
      <w:rFonts w:ascii="ＭＳ 明朝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820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2"/>
    </w:rPr>
  </w:style>
  <w:style w:type="character" w:styleId="a5">
    <w:name w:val="page number"/>
    <w:basedOn w:val="a0"/>
    <w:uiPriority w:val="99"/>
    <w:rsid w:val="00F82004"/>
    <w:rPr>
      <w:rFonts w:cs="Times New Roman"/>
    </w:rPr>
  </w:style>
  <w:style w:type="paragraph" w:styleId="a6">
    <w:name w:val="header"/>
    <w:basedOn w:val="a"/>
    <w:link w:val="a7"/>
    <w:uiPriority w:val="99"/>
    <w:rsid w:val="00F820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2"/>
    </w:rPr>
  </w:style>
  <w:style w:type="table" w:styleId="a8">
    <w:name w:val="Table Grid"/>
    <w:basedOn w:val="a1"/>
    <w:uiPriority w:val="39"/>
    <w:rsid w:val="0039075A"/>
    <w:pPr>
      <w:widowControl w:val="0"/>
    </w:pPr>
    <w:rPr>
      <w:rFonts w:ascii="ＭＳ 明朝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4F6A8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4F6A8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779.esc\Desktop\&#21508;&#27096;&#24335;\&#20363;&#35215;&#2999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例規用.dot</Template>
  <TotalTime>1</TotalTime>
  <Pages>1</Pages>
  <Words>212</Words>
  <Characters>37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江打　信児</dc:creator>
  <cp:keywords/>
  <dc:description/>
  <cp:lastModifiedBy>江打　信児</cp:lastModifiedBy>
  <cp:revision>3</cp:revision>
  <cp:lastPrinted>2025-10-18T02:05:00Z</cp:lastPrinted>
  <dcterms:created xsi:type="dcterms:W3CDTF">2026-01-21T07:39:00Z</dcterms:created>
  <dcterms:modified xsi:type="dcterms:W3CDTF">2026-01-23T07:42:00Z</dcterms:modified>
</cp:coreProperties>
</file>